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50" w:tblpY="-68"/>
        <w:tblW w:w="10836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"/>
        <w:gridCol w:w="1573"/>
        <w:gridCol w:w="3842"/>
        <w:gridCol w:w="3187"/>
        <w:gridCol w:w="2098"/>
        <w:gridCol w:w="19"/>
      </w:tblGrid>
      <w:tr w:rsidR="0043213C" w:rsidRPr="006526E4" w:rsidTr="006B4CDC">
        <w:trPr>
          <w:gridAfter w:val="1"/>
          <w:wAfter w:w="19" w:type="dxa"/>
          <w:trHeight w:val="93"/>
        </w:trPr>
        <w:tc>
          <w:tcPr>
            <w:tcW w:w="1690" w:type="dxa"/>
            <w:gridSpan w:val="2"/>
            <w:tcBorders>
              <w:bottom w:val="nil"/>
            </w:tcBorders>
            <w:shd w:val="clear" w:color="auto" w:fill="auto"/>
          </w:tcPr>
          <w:p w:rsidR="0005789F" w:rsidRDefault="0005789F" w:rsidP="0043213C">
            <w:pPr>
              <w:ind w:firstLine="142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5789F" w:rsidRPr="001F16B6" w:rsidRDefault="0043213C" w:rsidP="0043213C">
            <w:pPr>
              <w:autoSpaceDE w:val="0"/>
              <w:autoSpaceDN w:val="0"/>
              <w:adjustRightInd w:val="0"/>
              <w:ind w:left="-108"/>
              <w:rPr>
                <w:rFonts w:ascii="Arial" w:hAnsi="Arial" w:cs="Arial"/>
                <w:b/>
                <w:sz w:val="16"/>
                <w:szCs w:val="16"/>
              </w:rPr>
            </w:pPr>
            <w:r w:rsidRPr="0043213C">
              <w:rPr>
                <w:noProof/>
                <w:sz w:val="18"/>
                <w:szCs w:val="18"/>
              </w:rPr>
              <w:drawing>
                <wp:inline distT="0" distB="0" distL="0" distR="0">
                  <wp:extent cx="904875" cy="790574"/>
                  <wp:effectExtent l="19050" t="0" r="0" b="0"/>
                  <wp:docPr id="4" name="Рисунок 3" descr="C:\Users\Антон\Desktop\логотип эта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\Desktop\логотип эта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44" cy="79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9" w:type="dxa"/>
            <w:gridSpan w:val="2"/>
            <w:tcBorders>
              <w:bottom w:val="nil"/>
            </w:tcBorders>
          </w:tcPr>
          <w:p w:rsidR="0005789F" w:rsidRPr="0005789F" w:rsidRDefault="0043213C" w:rsidP="0043213C">
            <w:pPr>
              <w:pStyle w:val="2"/>
              <w:rPr>
                <w:i/>
                <w:iCs/>
                <w:color w:val="auto"/>
                <w:sz w:val="44"/>
                <w:szCs w:val="44"/>
              </w:rPr>
            </w:pPr>
            <w:r>
              <w:rPr>
                <w:rStyle w:val="a8"/>
                <w:color w:val="auto"/>
                <w:sz w:val="44"/>
                <w:szCs w:val="44"/>
              </w:rPr>
              <w:t xml:space="preserve"> </w:t>
            </w:r>
            <w:r w:rsidR="0005789F" w:rsidRPr="006343DA">
              <w:rPr>
                <w:rStyle w:val="a8"/>
                <w:color w:val="auto"/>
                <w:sz w:val="44"/>
                <w:szCs w:val="44"/>
              </w:rPr>
              <w:t xml:space="preserve">многопрофильная </w:t>
            </w:r>
            <w:r w:rsidR="00A03174">
              <w:rPr>
                <w:rStyle w:val="a8"/>
                <w:color w:val="auto"/>
                <w:sz w:val="44"/>
                <w:szCs w:val="44"/>
              </w:rPr>
              <w:t xml:space="preserve">  </w:t>
            </w:r>
            <w:r w:rsidR="0005789F" w:rsidRPr="006343DA">
              <w:rPr>
                <w:rStyle w:val="a8"/>
                <w:color w:val="auto"/>
                <w:sz w:val="44"/>
                <w:szCs w:val="44"/>
              </w:rPr>
              <w:t>компания</w:t>
            </w:r>
            <w:r w:rsidR="0005789F">
              <w:rPr>
                <w:rStyle w:val="a8"/>
                <w:color w:val="auto"/>
                <w:sz w:val="44"/>
                <w:szCs w:val="44"/>
              </w:rPr>
              <w:t xml:space="preserve">   </w:t>
            </w:r>
            <w:r>
              <w:rPr>
                <w:rStyle w:val="a8"/>
                <w:color w:val="auto"/>
                <w:sz w:val="44"/>
                <w:szCs w:val="44"/>
              </w:rPr>
              <w:t xml:space="preserve">   </w:t>
            </w:r>
            <w:r w:rsidR="00CC565A">
              <w:rPr>
                <w:rFonts w:ascii="Impact" w:hAnsi="Impact" w:cs="Arial"/>
                <w:color w:val="808080" w:themeColor="background1" w:themeShade="80"/>
                <w:spacing w:val="16"/>
                <w:position w:val="-6"/>
                <w:sz w:val="72"/>
                <w:szCs w:val="7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9.25pt;height:31.5pt" fillcolor="#d8d8d8 [2732]">
                  <v:shadow on="t" opacity="52429f"/>
                  <v:textpath style="font-family:&quot;Arial Black&quot;;font-style:italic;v-text-kern:t" trim="t" fitpath="t" string="ООО &quot;ЭТАЛОН&quot;"/>
                </v:shape>
              </w:pic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</w:tcPr>
          <w:p w:rsidR="0005789F" w:rsidRDefault="0005789F" w:rsidP="0043213C">
            <w:pPr>
              <w:ind w:left="-51" w:firstLine="51"/>
              <w:rPr>
                <w:rFonts w:ascii="Arial" w:hAnsi="Arial" w:cs="Arial"/>
                <w:b/>
                <w:sz w:val="52"/>
                <w:szCs w:val="52"/>
              </w:rPr>
            </w:pPr>
          </w:p>
          <w:p w:rsidR="0005789F" w:rsidRPr="00F651BF" w:rsidRDefault="0005789F" w:rsidP="0043213C">
            <w:pPr>
              <w:autoSpaceDE w:val="0"/>
              <w:autoSpaceDN w:val="0"/>
              <w:adjustRightInd w:val="0"/>
              <w:ind w:left="-108"/>
              <w:rPr>
                <w:sz w:val="2"/>
                <w:szCs w:val="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095375" cy="523875"/>
                  <wp:effectExtent l="19050" t="0" r="9525" b="0"/>
                  <wp:docPr id="2" name="Рисунок 1" descr="http://sro-pso.ru/themes/pso/img/logo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ro-pso.ru/themes/pso/img/logo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6" cy="54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3C" w:rsidRPr="00F02350" w:rsidTr="00612550">
        <w:trPr>
          <w:gridBefore w:val="1"/>
          <w:wBefore w:w="117" w:type="dxa"/>
          <w:trHeight w:val="1098"/>
        </w:trPr>
        <w:tc>
          <w:tcPr>
            <w:tcW w:w="5415" w:type="dxa"/>
            <w:gridSpan w:val="2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05789F" w:rsidRPr="00A03174" w:rsidRDefault="0005789F" w:rsidP="0043213C">
            <w:pPr>
              <w:spacing w:line="240" w:lineRule="atLeast"/>
              <w:ind w:right="-137"/>
              <w:jc w:val="both"/>
              <w:rPr>
                <w:color w:val="000000"/>
                <w:sz w:val="20"/>
                <w:szCs w:val="20"/>
              </w:rPr>
            </w:pPr>
            <w:r w:rsidRPr="00A03174">
              <w:rPr>
                <w:color w:val="000000"/>
                <w:sz w:val="20"/>
                <w:szCs w:val="20"/>
              </w:rPr>
              <w:t>ИНН 7202241080  КПП 720301001  ОГРН 1127232058865</w:t>
            </w:r>
          </w:p>
          <w:p w:rsidR="0005789F" w:rsidRPr="00A03174" w:rsidRDefault="0005789F" w:rsidP="0043213C">
            <w:pPr>
              <w:spacing w:line="240" w:lineRule="atLeast"/>
              <w:ind w:right="-137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A03174">
              <w:rPr>
                <w:color w:val="000000"/>
                <w:sz w:val="20"/>
                <w:szCs w:val="20"/>
              </w:rPr>
              <w:t>р</w:t>
            </w:r>
            <w:proofErr w:type="gramEnd"/>
            <w:r w:rsidRPr="00A03174">
              <w:rPr>
                <w:color w:val="000000"/>
                <w:sz w:val="20"/>
                <w:szCs w:val="20"/>
              </w:rPr>
              <w:t xml:space="preserve">/с 40702810900020000504    к/с 30101810400000000905 </w:t>
            </w:r>
          </w:p>
          <w:p w:rsidR="0005789F" w:rsidRPr="00A03174" w:rsidRDefault="0005789F" w:rsidP="0043213C">
            <w:pPr>
              <w:spacing w:line="240" w:lineRule="atLeast"/>
              <w:ind w:right="-137"/>
              <w:jc w:val="both"/>
              <w:rPr>
                <w:color w:val="000000"/>
                <w:sz w:val="20"/>
                <w:szCs w:val="20"/>
              </w:rPr>
            </w:pPr>
            <w:r w:rsidRPr="00A03174">
              <w:rPr>
                <w:color w:val="000000"/>
                <w:sz w:val="20"/>
                <w:szCs w:val="20"/>
              </w:rPr>
              <w:t xml:space="preserve">БИК  046568905  в  Филиале №6602 Банка ВТБ 24 (ПАО)  </w:t>
            </w:r>
          </w:p>
          <w:p w:rsidR="0005789F" w:rsidRPr="00A03174" w:rsidRDefault="0005789F" w:rsidP="0043213C">
            <w:pPr>
              <w:autoSpaceDE w:val="0"/>
              <w:autoSpaceDN w:val="0"/>
              <w:adjustRightInd w:val="0"/>
              <w:ind w:right="-137"/>
              <w:jc w:val="both"/>
              <w:rPr>
                <w:color w:val="000000"/>
                <w:sz w:val="20"/>
                <w:szCs w:val="20"/>
              </w:rPr>
            </w:pPr>
            <w:r w:rsidRPr="00A03174">
              <w:rPr>
                <w:color w:val="000000"/>
                <w:sz w:val="20"/>
                <w:szCs w:val="20"/>
              </w:rPr>
              <w:t xml:space="preserve"> </w:t>
            </w:r>
          </w:p>
          <w:p w:rsidR="0005789F" w:rsidRPr="00A03174" w:rsidRDefault="0005789F" w:rsidP="0043213C">
            <w:pPr>
              <w:autoSpaceDE w:val="0"/>
              <w:autoSpaceDN w:val="0"/>
              <w:adjustRightInd w:val="0"/>
              <w:ind w:right="-13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04" w:type="dxa"/>
            <w:gridSpan w:val="3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05789F" w:rsidRPr="004A65ED" w:rsidRDefault="004A65ED" w:rsidP="0043213C">
            <w:pPr>
              <w:spacing w:line="240" w:lineRule="atLeast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Юр.</w:t>
            </w:r>
            <w:r w:rsidR="0005789F" w:rsidRPr="00A03174">
              <w:rPr>
                <w:color w:val="000000"/>
                <w:sz w:val="20"/>
                <w:szCs w:val="20"/>
              </w:rPr>
              <w:t xml:space="preserve"> адрес:</w:t>
            </w:r>
            <w:r w:rsidRPr="004A65ED">
              <w:rPr>
                <w:sz w:val="20"/>
                <w:szCs w:val="20"/>
              </w:rPr>
              <w:t>625014,  ул.50 лет Октября, дом 200А, оф.1</w:t>
            </w:r>
          </w:p>
          <w:p w:rsidR="0005789F" w:rsidRPr="00A03174" w:rsidRDefault="0005789F" w:rsidP="0043213C">
            <w:pPr>
              <w:spacing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A03174">
              <w:rPr>
                <w:color w:val="000000"/>
                <w:sz w:val="20"/>
                <w:szCs w:val="20"/>
              </w:rPr>
              <w:t>г. Тюмень, Тюменская область, Россия</w:t>
            </w:r>
          </w:p>
          <w:p w:rsidR="0005789F" w:rsidRPr="00A03174" w:rsidRDefault="0005789F" w:rsidP="0043213C">
            <w:pPr>
              <w:spacing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A03174">
              <w:rPr>
                <w:color w:val="000000"/>
                <w:sz w:val="20"/>
                <w:szCs w:val="20"/>
              </w:rPr>
              <w:t>тел.: +7(3452) 381-351</w:t>
            </w:r>
            <w:r w:rsidRPr="00A03174">
              <w:rPr>
                <w:color w:val="000000"/>
              </w:rPr>
              <w:t xml:space="preserve">, </w:t>
            </w:r>
            <w:r w:rsidRPr="00A03174">
              <w:rPr>
                <w:rStyle w:val="ae"/>
              </w:rPr>
              <w:t>www.etalon-tyumen.ru</w:t>
            </w:r>
          </w:p>
          <w:p w:rsidR="0005789F" w:rsidRPr="00A03174" w:rsidRDefault="0005789F" w:rsidP="0043213C">
            <w:pPr>
              <w:spacing w:line="240" w:lineRule="atLeast"/>
              <w:jc w:val="both"/>
              <w:rPr>
                <w:sz w:val="20"/>
                <w:szCs w:val="20"/>
                <w:lang w:val="en-US"/>
              </w:rPr>
            </w:pPr>
            <w:r w:rsidRPr="00A03174"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A03174">
                <w:rPr>
                  <w:rStyle w:val="a7"/>
                  <w:sz w:val="20"/>
                  <w:szCs w:val="20"/>
                  <w:lang w:val="en-US"/>
                </w:rPr>
                <w:t>etalon-tmn@yandex.ru</w:t>
              </w:r>
            </w:hyperlink>
          </w:p>
          <w:p w:rsidR="0005789F" w:rsidRPr="00A03174" w:rsidRDefault="0005789F" w:rsidP="0043213C">
            <w:pPr>
              <w:spacing w:line="240" w:lineRule="atLeast"/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3A76B4" w:rsidRPr="00A03174" w:rsidRDefault="003A76B4" w:rsidP="003A76B4">
      <w:pPr>
        <w:rPr>
          <w:lang w:val="en-US"/>
        </w:rPr>
      </w:pPr>
    </w:p>
    <w:p w:rsidR="00612550" w:rsidRPr="008B75D2" w:rsidRDefault="00612550" w:rsidP="00612550">
      <w:pPr>
        <w:jc w:val="center"/>
        <w:rPr>
          <w:sz w:val="32"/>
          <w:szCs w:val="32"/>
        </w:rPr>
      </w:pPr>
      <w:r>
        <w:rPr>
          <w:sz w:val="32"/>
          <w:szCs w:val="32"/>
        </w:rPr>
        <w:t>К</w:t>
      </w:r>
      <w:r w:rsidRPr="008B75D2">
        <w:rPr>
          <w:sz w:val="32"/>
          <w:szCs w:val="32"/>
        </w:rPr>
        <w:t>арточка предприятия</w:t>
      </w:r>
    </w:p>
    <w:p w:rsidR="00612550" w:rsidRPr="0087357A" w:rsidRDefault="00612550" w:rsidP="00612550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962"/>
      </w:tblGrid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Организационно - правовая форма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Общество с ограниченной ответственностью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Полное наименование предприятия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Общество с ограниченной ответственностью  «Эталон»</w:t>
            </w:r>
          </w:p>
          <w:p w:rsidR="00612550" w:rsidRPr="00612550" w:rsidRDefault="00612550" w:rsidP="00DE4921">
            <w:pPr>
              <w:rPr>
                <w:sz w:val="26"/>
                <w:szCs w:val="26"/>
              </w:rPr>
            </w:pPr>
          </w:p>
        </w:tc>
      </w:tr>
      <w:tr w:rsidR="00612550" w:rsidRPr="00612550" w:rsidTr="00612550">
        <w:trPr>
          <w:trHeight w:val="457"/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Краткое наименование предприятия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ООО  «Эталон»</w:t>
            </w:r>
          </w:p>
          <w:p w:rsidR="00612550" w:rsidRPr="00612550" w:rsidRDefault="00612550" w:rsidP="00DE4921">
            <w:pPr>
              <w:rPr>
                <w:sz w:val="26"/>
                <w:szCs w:val="26"/>
              </w:rPr>
            </w:pP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Юридический адрес</w:t>
            </w:r>
          </w:p>
        </w:tc>
        <w:tc>
          <w:tcPr>
            <w:tcW w:w="4962" w:type="dxa"/>
            <w:shd w:val="clear" w:color="auto" w:fill="auto"/>
          </w:tcPr>
          <w:p w:rsidR="00612550" w:rsidRPr="00740004" w:rsidRDefault="006A7D98" w:rsidP="00C938F7">
            <w:pPr>
              <w:rPr>
                <w:b/>
                <w:sz w:val="26"/>
                <w:szCs w:val="26"/>
              </w:rPr>
            </w:pPr>
            <w:r w:rsidRPr="00740004">
              <w:rPr>
                <w:b/>
                <w:sz w:val="26"/>
                <w:szCs w:val="26"/>
              </w:rPr>
              <w:t>625014, Российская Федерация, Тюменская область, г</w:t>
            </w:r>
            <w:proofErr w:type="gramStart"/>
            <w:r w:rsidRPr="00740004">
              <w:rPr>
                <w:b/>
                <w:sz w:val="26"/>
                <w:szCs w:val="26"/>
              </w:rPr>
              <w:t>.Т</w:t>
            </w:r>
            <w:proofErr w:type="gramEnd"/>
            <w:r w:rsidRPr="00740004">
              <w:rPr>
                <w:b/>
                <w:sz w:val="26"/>
                <w:szCs w:val="26"/>
              </w:rPr>
              <w:t>юмень, ул.50 лет Октября, дом 200А, оф.1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Почтовый адрес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625051, Российская Федерация, Тюменская обл. г. Тюмень, ул. 30 лет Победы, д. 85,оф. 1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 xml:space="preserve">Фактический адрес </w:t>
            </w:r>
          </w:p>
        </w:tc>
        <w:tc>
          <w:tcPr>
            <w:tcW w:w="4962" w:type="dxa"/>
            <w:shd w:val="clear" w:color="auto" w:fill="auto"/>
          </w:tcPr>
          <w:p w:rsidR="00612550" w:rsidRPr="00740004" w:rsidRDefault="00612550" w:rsidP="0031064B">
            <w:pPr>
              <w:rPr>
                <w:b/>
                <w:sz w:val="26"/>
                <w:szCs w:val="26"/>
              </w:rPr>
            </w:pPr>
            <w:r w:rsidRPr="00740004">
              <w:rPr>
                <w:b/>
                <w:sz w:val="26"/>
                <w:szCs w:val="26"/>
              </w:rPr>
              <w:t>6250</w:t>
            </w:r>
            <w:r w:rsidR="0031064B" w:rsidRPr="00740004">
              <w:rPr>
                <w:b/>
                <w:sz w:val="26"/>
                <w:szCs w:val="26"/>
              </w:rPr>
              <w:t>14</w:t>
            </w:r>
            <w:r w:rsidRPr="00740004">
              <w:rPr>
                <w:b/>
                <w:sz w:val="26"/>
                <w:szCs w:val="26"/>
              </w:rPr>
              <w:t>, Российская Федерация, Тюменская область, г</w:t>
            </w:r>
            <w:proofErr w:type="gramStart"/>
            <w:r w:rsidRPr="00740004">
              <w:rPr>
                <w:b/>
                <w:sz w:val="26"/>
                <w:szCs w:val="26"/>
              </w:rPr>
              <w:t>.Т</w:t>
            </w:r>
            <w:proofErr w:type="gramEnd"/>
            <w:r w:rsidRPr="00740004">
              <w:rPr>
                <w:b/>
                <w:sz w:val="26"/>
                <w:szCs w:val="26"/>
              </w:rPr>
              <w:t>юмень, ул.</w:t>
            </w:r>
            <w:r w:rsidR="001E1B7A">
              <w:rPr>
                <w:b/>
                <w:sz w:val="26"/>
                <w:szCs w:val="26"/>
              </w:rPr>
              <w:t>50 лет Октября, дом 200А,</w:t>
            </w:r>
            <w:r w:rsidR="0031064B" w:rsidRPr="00740004">
              <w:rPr>
                <w:b/>
                <w:sz w:val="26"/>
                <w:szCs w:val="26"/>
              </w:rPr>
              <w:t xml:space="preserve"> оф.1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Руководитель предприятия, должность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Генеральный директор (на основании устава)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Фамилия, имя, отчество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Морозов Сергей Александрович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Номер телефона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(3452) 381-351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Дата регистрации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26.10.2012 Межрайонной инспекцией ФНС № 14 по Тюменской области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ОГРН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1127232058865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ИНН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7202241080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КПП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b/>
                <w:sz w:val="26"/>
                <w:szCs w:val="26"/>
              </w:rPr>
            </w:pPr>
            <w:r w:rsidRPr="00612550">
              <w:rPr>
                <w:b/>
                <w:sz w:val="26"/>
                <w:szCs w:val="26"/>
              </w:rPr>
              <w:t>720301001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Наименование банка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jc w:val="both"/>
              <w:rPr>
                <w:b/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 xml:space="preserve">Филиал №6602 Банка ВТБ 24 </w:t>
            </w:r>
            <w:r w:rsidRPr="00612550">
              <w:rPr>
                <w:b/>
                <w:sz w:val="26"/>
                <w:szCs w:val="26"/>
              </w:rPr>
              <w:t xml:space="preserve">(ПАО)  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Расчётный счёт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40702810900020000504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Корреспондентский счёт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F02350" w:rsidP="00DE4921">
            <w:pPr>
              <w:rPr>
                <w:sz w:val="26"/>
                <w:szCs w:val="26"/>
              </w:rPr>
            </w:pPr>
            <w:r w:rsidRPr="00F02350">
              <w:rPr>
                <w:sz w:val="26"/>
                <w:szCs w:val="26"/>
              </w:rPr>
              <w:t>30101810965770000413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БИК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F02350" w:rsidP="00DE4921">
            <w:pPr>
              <w:rPr>
                <w:sz w:val="26"/>
                <w:szCs w:val="26"/>
              </w:rPr>
            </w:pPr>
            <w:r w:rsidRPr="00F02350">
              <w:rPr>
                <w:sz w:val="26"/>
                <w:szCs w:val="26"/>
              </w:rPr>
              <w:t>046577413</w:t>
            </w:r>
            <w:bookmarkStart w:id="0" w:name="_GoBack"/>
            <w:bookmarkEnd w:id="0"/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Коды: ОКПО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12516393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ОКВЭД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45.4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ОКФС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16</w:t>
            </w:r>
          </w:p>
        </w:tc>
      </w:tr>
      <w:tr w:rsidR="00612550" w:rsidRPr="00612550" w:rsidTr="00612550">
        <w:trPr>
          <w:jc w:val="center"/>
        </w:trPr>
        <w:tc>
          <w:tcPr>
            <w:tcW w:w="4608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Профиль деятельности</w:t>
            </w:r>
          </w:p>
        </w:tc>
        <w:tc>
          <w:tcPr>
            <w:tcW w:w="4962" w:type="dxa"/>
            <w:shd w:val="clear" w:color="auto" w:fill="auto"/>
          </w:tcPr>
          <w:p w:rsidR="00612550" w:rsidRPr="00612550" w:rsidRDefault="00612550" w:rsidP="00DE4921">
            <w:pPr>
              <w:rPr>
                <w:sz w:val="26"/>
                <w:szCs w:val="26"/>
              </w:rPr>
            </w:pPr>
            <w:r w:rsidRPr="00612550">
              <w:rPr>
                <w:sz w:val="26"/>
                <w:szCs w:val="26"/>
              </w:rPr>
              <w:t>Производство отделочных работ</w:t>
            </w:r>
          </w:p>
        </w:tc>
      </w:tr>
    </w:tbl>
    <w:p w:rsidR="00612550" w:rsidRPr="00942D45" w:rsidRDefault="00612550" w:rsidP="00612550">
      <w:pPr>
        <w:rPr>
          <w:sz w:val="16"/>
          <w:szCs w:val="16"/>
        </w:rPr>
      </w:pPr>
    </w:p>
    <w:p w:rsidR="00CA4850" w:rsidRPr="00CA4850" w:rsidRDefault="00CA4850" w:rsidP="00CA4850">
      <w:pPr>
        <w:rPr>
          <w:lang w:val="en-US"/>
        </w:rPr>
      </w:pPr>
    </w:p>
    <w:p w:rsidR="00C618B3" w:rsidRPr="00CA4850" w:rsidRDefault="00CA4850" w:rsidP="009F5536">
      <w:pPr>
        <w:rPr>
          <w:rFonts w:asciiTheme="minorHAnsi" w:hAnsiTheme="minorHAnsi"/>
          <w:b/>
          <w:sz w:val="40"/>
          <w:szCs w:val="40"/>
        </w:rPr>
      </w:pPr>
      <w:r>
        <w:rPr>
          <w:lang w:val="en-US"/>
        </w:rPr>
        <w:tab/>
      </w:r>
    </w:p>
    <w:sectPr w:rsidR="00C618B3" w:rsidRPr="00CA4850" w:rsidSect="0005789F">
      <w:headerReference w:type="default" r:id="rId13"/>
      <w:pgSz w:w="11906" w:h="16838" w:code="9"/>
      <w:pgMar w:top="238" w:right="425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65A" w:rsidRDefault="00CC565A" w:rsidP="00891B5E">
      <w:r>
        <w:separator/>
      </w:r>
    </w:p>
  </w:endnote>
  <w:endnote w:type="continuationSeparator" w:id="0">
    <w:p w:rsidR="00CC565A" w:rsidRDefault="00CC565A" w:rsidP="00891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65A" w:rsidRDefault="00CC565A" w:rsidP="00891B5E">
      <w:r>
        <w:separator/>
      </w:r>
    </w:p>
  </w:footnote>
  <w:footnote w:type="continuationSeparator" w:id="0">
    <w:p w:rsidR="00CC565A" w:rsidRDefault="00CC565A" w:rsidP="00891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B5E" w:rsidRDefault="00891B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3ADE"/>
    <w:multiLevelType w:val="hybridMultilevel"/>
    <w:tmpl w:val="33408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914CC"/>
    <w:multiLevelType w:val="hybridMultilevel"/>
    <w:tmpl w:val="76BA4F92"/>
    <w:lvl w:ilvl="0" w:tplc="2EC20FC0">
      <w:start w:val="1"/>
      <w:numFmt w:val="decimal"/>
      <w:lvlText w:val="%1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1D8A77F2"/>
    <w:multiLevelType w:val="multilevel"/>
    <w:tmpl w:val="6DD4B5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1F0F2AAD"/>
    <w:multiLevelType w:val="hybridMultilevel"/>
    <w:tmpl w:val="29B8DA2E"/>
    <w:lvl w:ilvl="0" w:tplc="540EF7E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7FA524B"/>
    <w:multiLevelType w:val="hybridMultilevel"/>
    <w:tmpl w:val="F5EE5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D2584"/>
    <w:multiLevelType w:val="hybridMultilevel"/>
    <w:tmpl w:val="EB48AA8C"/>
    <w:lvl w:ilvl="0" w:tplc="0C0A3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D41EA6"/>
    <w:multiLevelType w:val="hybridMultilevel"/>
    <w:tmpl w:val="5C1A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13185F"/>
    <w:multiLevelType w:val="hybridMultilevel"/>
    <w:tmpl w:val="7CE8742E"/>
    <w:lvl w:ilvl="0" w:tplc="A3F6A3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6B4AD6"/>
    <w:multiLevelType w:val="hybridMultilevel"/>
    <w:tmpl w:val="56627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7037D"/>
    <w:multiLevelType w:val="hybridMultilevel"/>
    <w:tmpl w:val="792C1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40E1E"/>
    <w:multiLevelType w:val="hybridMultilevel"/>
    <w:tmpl w:val="A25AF606"/>
    <w:lvl w:ilvl="0" w:tplc="1430D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0824ECA"/>
    <w:multiLevelType w:val="hybridMultilevel"/>
    <w:tmpl w:val="4A46D9CE"/>
    <w:lvl w:ilvl="0" w:tplc="5EC2C76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599B56BC"/>
    <w:multiLevelType w:val="hybridMultilevel"/>
    <w:tmpl w:val="8724D6A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675F6CA8"/>
    <w:multiLevelType w:val="hybridMultilevel"/>
    <w:tmpl w:val="4CE2F2AA"/>
    <w:lvl w:ilvl="0" w:tplc="DBE6A1F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7D0662"/>
    <w:multiLevelType w:val="hybridMultilevel"/>
    <w:tmpl w:val="CD98C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4"/>
  </w:num>
  <w:num w:numId="5">
    <w:abstractNumId w:val="14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12"/>
  </w:num>
  <w:num w:numId="12">
    <w:abstractNumId w:val="0"/>
  </w:num>
  <w:num w:numId="13">
    <w:abstractNumId w:val="11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5F"/>
    <w:rsid w:val="000161CE"/>
    <w:rsid w:val="00017321"/>
    <w:rsid w:val="00047FE9"/>
    <w:rsid w:val="00056B33"/>
    <w:rsid w:val="0005789F"/>
    <w:rsid w:val="0009400A"/>
    <w:rsid w:val="000A130E"/>
    <w:rsid w:val="000A5099"/>
    <w:rsid w:val="000B03D3"/>
    <w:rsid w:val="000D1C12"/>
    <w:rsid w:val="000D2555"/>
    <w:rsid w:val="000E77C5"/>
    <w:rsid w:val="00100C17"/>
    <w:rsid w:val="00111833"/>
    <w:rsid w:val="00115FB2"/>
    <w:rsid w:val="0011618C"/>
    <w:rsid w:val="00121529"/>
    <w:rsid w:val="00131FE1"/>
    <w:rsid w:val="0015153A"/>
    <w:rsid w:val="001629F9"/>
    <w:rsid w:val="0017208B"/>
    <w:rsid w:val="001735C7"/>
    <w:rsid w:val="00174238"/>
    <w:rsid w:val="001764A4"/>
    <w:rsid w:val="00176D66"/>
    <w:rsid w:val="00183770"/>
    <w:rsid w:val="00186817"/>
    <w:rsid w:val="001962B3"/>
    <w:rsid w:val="001B445F"/>
    <w:rsid w:val="001C4DF6"/>
    <w:rsid w:val="001E1B7A"/>
    <w:rsid w:val="001F5D7D"/>
    <w:rsid w:val="00206E77"/>
    <w:rsid w:val="00246A69"/>
    <w:rsid w:val="00251B88"/>
    <w:rsid w:val="0025585F"/>
    <w:rsid w:val="0025705B"/>
    <w:rsid w:val="00264197"/>
    <w:rsid w:val="00270F26"/>
    <w:rsid w:val="00280AEE"/>
    <w:rsid w:val="002A0787"/>
    <w:rsid w:val="002A5690"/>
    <w:rsid w:val="002A7C9F"/>
    <w:rsid w:val="0031064B"/>
    <w:rsid w:val="00314FCB"/>
    <w:rsid w:val="00334560"/>
    <w:rsid w:val="003371A1"/>
    <w:rsid w:val="003406D8"/>
    <w:rsid w:val="00354AED"/>
    <w:rsid w:val="00362302"/>
    <w:rsid w:val="00367F2C"/>
    <w:rsid w:val="003764F5"/>
    <w:rsid w:val="0039110F"/>
    <w:rsid w:val="003A76B4"/>
    <w:rsid w:val="003B62CB"/>
    <w:rsid w:val="003C3409"/>
    <w:rsid w:val="003D7405"/>
    <w:rsid w:val="0042174B"/>
    <w:rsid w:val="00425BE1"/>
    <w:rsid w:val="00427F80"/>
    <w:rsid w:val="0043213C"/>
    <w:rsid w:val="004379C1"/>
    <w:rsid w:val="00443D73"/>
    <w:rsid w:val="00460079"/>
    <w:rsid w:val="0046106D"/>
    <w:rsid w:val="0046214C"/>
    <w:rsid w:val="004632A1"/>
    <w:rsid w:val="00491C27"/>
    <w:rsid w:val="004A207D"/>
    <w:rsid w:val="004A65ED"/>
    <w:rsid w:val="004A7632"/>
    <w:rsid w:val="004C5D59"/>
    <w:rsid w:val="004D2EDF"/>
    <w:rsid w:val="004D3293"/>
    <w:rsid w:val="004E06F1"/>
    <w:rsid w:val="004F324F"/>
    <w:rsid w:val="005133A8"/>
    <w:rsid w:val="00514108"/>
    <w:rsid w:val="005153A2"/>
    <w:rsid w:val="0052213E"/>
    <w:rsid w:val="00524D77"/>
    <w:rsid w:val="0052547C"/>
    <w:rsid w:val="005277EC"/>
    <w:rsid w:val="00533B86"/>
    <w:rsid w:val="00552F79"/>
    <w:rsid w:val="0056095F"/>
    <w:rsid w:val="005701E2"/>
    <w:rsid w:val="00584BE4"/>
    <w:rsid w:val="005871A2"/>
    <w:rsid w:val="00590EF6"/>
    <w:rsid w:val="00593461"/>
    <w:rsid w:val="005A403E"/>
    <w:rsid w:val="005A555B"/>
    <w:rsid w:val="005B5AC8"/>
    <w:rsid w:val="005B5B5B"/>
    <w:rsid w:val="005C2722"/>
    <w:rsid w:val="005D7945"/>
    <w:rsid w:val="005E32B1"/>
    <w:rsid w:val="005E366F"/>
    <w:rsid w:val="005E4575"/>
    <w:rsid w:val="00612550"/>
    <w:rsid w:val="006130E1"/>
    <w:rsid w:val="00615290"/>
    <w:rsid w:val="00623DD6"/>
    <w:rsid w:val="00626B66"/>
    <w:rsid w:val="006275CB"/>
    <w:rsid w:val="006343DA"/>
    <w:rsid w:val="00640EB8"/>
    <w:rsid w:val="00646606"/>
    <w:rsid w:val="0065570C"/>
    <w:rsid w:val="006607E1"/>
    <w:rsid w:val="006703E1"/>
    <w:rsid w:val="0067444B"/>
    <w:rsid w:val="006776BE"/>
    <w:rsid w:val="00683EBB"/>
    <w:rsid w:val="00684302"/>
    <w:rsid w:val="006866B1"/>
    <w:rsid w:val="006A7D98"/>
    <w:rsid w:val="006B2042"/>
    <w:rsid w:val="006B2717"/>
    <w:rsid w:val="006B4685"/>
    <w:rsid w:val="006B4CDC"/>
    <w:rsid w:val="006C4821"/>
    <w:rsid w:val="006D3A03"/>
    <w:rsid w:val="006D4BD1"/>
    <w:rsid w:val="006D73F4"/>
    <w:rsid w:val="006E18EE"/>
    <w:rsid w:val="006E20C0"/>
    <w:rsid w:val="006F69BE"/>
    <w:rsid w:val="0070478B"/>
    <w:rsid w:val="007101FD"/>
    <w:rsid w:val="00735748"/>
    <w:rsid w:val="007364FA"/>
    <w:rsid w:val="00740004"/>
    <w:rsid w:val="00745B39"/>
    <w:rsid w:val="00782BB9"/>
    <w:rsid w:val="007835F5"/>
    <w:rsid w:val="007A4DF4"/>
    <w:rsid w:val="007B1C46"/>
    <w:rsid w:val="007C0C5B"/>
    <w:rsid w:val="007C4DAB"/>
    <w:rsid w:val="007C6BF3"/>
    <w:rsid w:val="007F60F0"/>
    <w:rsid w:val="007F7478"/>
    <w:rsid w:val="00803981"/>
    <w:rsid w:val="00845DCF"/>
    <w:rsid w:val="008464B8"/>
    <w:rsid w:val="00853459"/>
    <w:rsid w:val="008719A9"/>
    <w:rsid w:val="00886A3C"/>
    <w:rsid w:val="00891B5E"/>
    <w:rsid w:val="008B620D"/>
    <w:rsid w:val="008C4AAD"/>
    <w:rsid w:val="008C6D7C"/>
    <w:rsid w:val="008D7599"/>
    <w:rsid w:val="008E5EC0"/>
    <w:rsid w:val="008F6342"/>
    <w:rsid w:val="0090258E"/>
    <w:rsid w:val="00910E70"/>
    <w:rsid w:val="00914D9A"/>
    <w:rsid w:val="0093433E"/>
    <w:rsid w:val="0095135A"/>
    <w:rsid w:val="00957AA8"/>
    <w:rsid w:val="00971B79"/>
    <w:rsid w:val="0098503D"/>
    <w:rsid w:val="009A26D2"/>
    <w:rsid w:val="009A6FD9"/>
    <w:rsid w:val="009A73F6"/>
    <w:rsid w:val="009B7B5B"/>
    <w:rsid w:val="009F5536"/>
    <w:rsid w:val="00A03174"/>
    <w:rsid w:val="00A12E65"/>
    <w:rsid w:val="00A1715E"/>
    <w:rsid w:val="00A24628"/>
    <w:rsid w:val="00A3638A"/>
    <w:rsid w:val="00A5198D"/>
    <w:rsid w:val="00A561D5"/>
    <w:rsid w:val="00A61E01"/>
    <w:rsid w:val="00A64640"/>
    <w:rsid w:val="00A6736D"/>
    <w:rsid w:val="00A71CF2"/>
    <w:rsid w:val="00AA22F3"/>
    <w:rsid w:val="00AA6FD0"/>
    <w:rsid w:val="00AC0663"/>
    <w:rsid w:val="00AC2273"/>
    <w:rsid w:val="00AE17FA"/>
    <w:rsid w:val="00AE64AF"/>
    <w:rsid w:val="00B62F30"/>
    <w:rsid w:val="00B66EFB"/>
    <w:rsid w:val="00B84592"/>
    <w:rsid w:val="00B96E33"/>
    <w:rsid w:val="00BA594A"/>
    <w:rsid w:val="00BA7375"/>
    <w:rsid w:val="00BC3A3C"/>
    <w:rsid w:val="00BF7334"/>
    <w:rsid w:val="00C02D20"/>
    <w:rsid w:val="00C04768"/>
    <w:rsid w:val="00C24213"/>
    <w:rsid w:val="00C33958"/>
    <w:rsid w:val="00C35854"/>
    <w:rsid w:val="00C514C3"/>
    <w:rsid w:val="00C534E7"/>
    <w:rsid w:val="00C5352D"/>
    <w:rsid w:val="00C568AF"/>
    <w:rsid w:val="00C618B3"/>
    <w:rsid w:val="00C61C00"/>
    <w:rsid w:val="00C62BBE"/>
    <w:rsid w:val="00C62FE8"/>
    <w:rsid w:val="00C938F7"/>
    <w:rsid w:val="00CA4850"/>
    <w:rsid w:val="00CA4CF6"/>
    <w:rsid w:val="00CB72A2"/>
    <w:rsid w:val="00CC125D"/>
    <w:rsid w:val="00CC565A"/>
    <w:rsid w:val="00CD45F2"/>
    <w:rsid w:val="00CD5E5D"/>
    <w:rsid w:val="00CD5F11"/>
    <w:rsid w:val="00D27C79"/>
    <w:rsid w:val="00D36104"/>
    <w:rsid w:val="00D415FB"/>
    <w:rsid w:val="00D470AF"/>
    <w:rsid w:val="00D47A0D"/>
    <w:rsid w:val="00D51296"/>
    <w:rsid w:val="00D53422"/>
    <w:rsid w:val="00D56A2C"/>
    <w:rsid w:val="00D636E4"/>
    <w:rsid w:val="00D64FD4"/>
    <w:rsid w:val="00D81C81"/>
    <w:rsid w:val="00D92F58"/>
    <w:rsid w:val="00D95CEC"/>
    <w:rsid w:val="00DA4F0A"/>
    <w:rsid w:val="00DB4DBB"/>
    <w:rsid w:val="00DC64F1"/>
    <w:rsid w:val="00DC7F16"/>
    <w:rsid w:val="00DE0326"/>
    <w:rsid w:val="00DE1460"/>
    <w:rsid w:val="00DF54D0"/>
    <w:rsid w:val="00E17E06"/>
    <w:rsid w:val="00E25E8D"/>
    <w:rsid w:val="00E44AE9"/>
    <w:rsid w:val="00E457DE"/>
    <w:rsid w:val="00E61FB2"/>
    <w:rsid w:val="00E6255C"/>
    <w:rsid w:val="00E63020"/>
    <w:rsid w:val="00E845C4"/>
    <w:rsid w:val="00E84EE5"/>
    <w:rsid w:val="00EA4E33"/>
    <w:rsid w:val="00EA7B38"/>
    <w:rsid w:val="00EB4BA1"/>
    <w:rsid w:val="00EB78B4"/>
    <w:rsid w:val="00EC6432"/>
    <w:rsid w:val="00EC7D73"/>
    <w:rsid w:val="00EE7376"/>
    <w:rsid w:val="00EF59DA"/>
    <w:rsid w:val="00F02350"/>
    <w:rsid w:val="00F037A8"/>
    <w:rsid w:val="00F102ED"/>
    <w:rsid w:val="00F12620"/>
    <w:rsid w:val="00F31D83"/>
    <w:rsid w:val="00F32C59"/>
    <w:rsid w:val="00F73AA7"/>
    <w:rsid w:val="00F75CF5"/>
    <w:rsid w:val="00F80D0F"/>
    <w:rsid w:val="00F90A17"/>
    <w:rsid w:val="00F95FB3"/>
    <w:rsid w:val="00FA4611"/>
    <w:rsid w:val="00FA5AA8"/>
    <w:rsid w:val="00FA68C5"/>
    <w:rsid w:val="00FA756F"/>
    <w:rsid w:val="00FB2CA2"/>
    <w:rsid w:val="00FC385F"/>
    <w:rsid w:val="00FD4629"/>
    <w:rsid w:val="00FE5725"/>
    <w:rsid w:val="00FF50B1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9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A5A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EA0B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48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EA0B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D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qFormat/>
    <w:rsid w:val="006C48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2E65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2E6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183770"/>
    <w:rPr>
      <w:color w:val="0000FF"/>
      <w:u w:val="single"/>
    </w:rPr>
  </w:style>
  <w:style w:type="character" w:styleId="a8">
    <w:name w:val="Emphasis"/>
    <w:basedOn w:val="a0"/>
    <w:uiPriority w:val="20"/>
    <w:qFormat/>
    <w:rsid w:val="0056095F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891B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1B5E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891B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91B5E"/>
    <w:rPr>
      <w:rFonts w:ascii="Times New Roman" w:eastAsia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rsid w:val="00891B5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A5AA8"/>
    <w:rPr>
      <w:rFonts w:asciiTheme="majorHAnsi" w:eastAsiaTheme="majorEastAsia" w:hAnsiTheme="majorHAnsi" w:cstheme="majorBidi"/>
      <w:b/>
      <w:bCs/>
      <w:color w:val="6EA0B0" w:themeColor="accent1"/>
      <w:sz w:val="26"/>
      <w:szCs w:val="26"/>
    </w:rPr>
  </w:style>
  <w:style w:type="character" w:styleId="ae">
    <w:name w:val="Intense Emphasis"/>
    <w:basedOn w:val="a0"/>
    <w:uiPriority w:val="21"/>
    <w:qFormat/>
    <w:rsid w:val="003371A1"/>
    <w:rPr>
      <w:b/>
      <w:bCs/>
      <w:i/>
      <w:iCs/>
      <w:color w:val="6EA0B0" w:themeColor="accent1"/>
    </w:rPr>
  </w:style>
  <w:style w:type="character" w:customStyle="1" w:styleId="30">
    <w:name w:val="Заголовок 3 Знак"/>
    <w:basedOn w:val="a0"/>
    <w:link w:val="3"/>
    <w:uiPriority w:val="9"/>
    <w:rsid w:val="00CA4850"/>
    <w:rPr>
      <w:rFonts w:asciiTheme="majorHAnsi" w:eastAsiaTheme="majorEastAsia" w:hAnsiTheme="majorHAnsi" w:cstheme="majorBidi"/>
      <w:b/>
      <w:bCs/>
      <w:color w:val="6EA0B0" w:themeColor="accent1"/>
      <w:sz w:val="24"/>
      <w:szCs w:val="24"/>
    </w:rPr>
  </w:style>
  <w:style w:type="paragraph" w:styleId="af">
    <w:name w:val="No Spacing"/>
    <w:uiPriority w:val="1"/>
    <w:qFormat/>
    <w:rsid w:val="00CA485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9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A5A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EA0B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48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EA0B0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D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qFormat/>
    <w:rsid w:val="006C48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2E65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2E6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183770"/>
    <w:rPr>
      <w:color w:val="0000FF"/>
      <w:u w:val="single"/>
    </w:rPr>
  </w:style>
  <w:style w:type="character" w:styleId="a8">
    <w:name w:val="Emphasis"/>
    <w:basedOn w:val="a0"/>
    <w:uiPriority w:val="20"/>
    <w:qFormat/>
    <w:rsid w:val="0056095F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891B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1B5E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891B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91B5E"/>
    <w:rPr>
      <w:rFonts w:ascii="Times New Roman" w:eastAsia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rsid w:val="00891B5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A5AA8"/>
    <w:rPr>
      <w:rFonts w:asciiTheme="majorHAnsi" w:eastAsiaTheme="majorEastAsia" w:hAnsiTheme="majorHAnsi" w:cstheme="majorBidi"/>
      <w:b/>
      <w:bCs/>
      <w:color w:val="6EA0B0" w:themeColor="accent1"/>
      <w:sz w:val="26"/>
      <w:szCs w:val="26"/>
    </w:rPr>
  </w:style>
  <w:style w:type="character" w:styleId="ae">
    <w:name w:val="Intense Emphasis"/>
    <w:basedOn w:val="a0"/>
    <w:uiPriority w:val="21"/>
    <w:qFormat/>
    <w:rsid w:val="003371A1"/>
    <w:rPr>
      <w:b/>
      <w:bCs/>
      <w:i/>
      <w:iCs/>
      <w:color w:val="6EA0B0" w:themeColor="accent1"/>
    </w:rPr>
  </w:style>
  <w:style w:type="character" w:customStyle="1" w:styleId="30">
    <w:name w:val="Заголовок 3 Знак"/>
    <w:basedOn w:val="a0"/>
    <w:link w:val="3"/>
    <w:uiPriority w:val="9"/>
    <w:rsid w:val="00CA4850"/>
    <w:rPr>
      <w:rFonts w:asciiTheme="majorHAnsi" w:eastAsiaTheme="majorEastAsia" w:hAnsiTheme="majorHAnsi" w:cstheme="majorBidi"/>
      <w:b/>
      <w:bCs/>
      <w:color w:val="6EA0B0" w:themeColor="accent1"/>
      <w:sz w:val="24"/>
      <w:szCs w:val="24"/>
    </w:rPr>
  </w:style>
  <w:style w:type="paragraph" w:styleId="af">
    <w:name w:val="No Spacing"/>
    <w:uiPriority w:val="1"/>
    <w:qFormat/>
    <w:rsid w:val="00CA485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7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talon-tmn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sro-ps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EC2~1\AppData\Local\Temp\&#1055;&#1088;%20%20118%20&#1086;&#1090;%202013.dotx" TargetMode="External"/></Relationships>
</file>

<file path=word/theme/theme1.xml><?xml version="1.0" encoding="utf-8"?>
<a:theme xmlns:a="http://schemas.openxmlformats.org/drawingml/2006/main" name="Тема Office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AD22F-FD93-4C48-8CD8-91798CE1C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  118 от 2013</Template>
  <TotalTime>1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1528</CharactersWithSpaces>
  <SharedDoc>false</SharedDoc>
  <HLinks>
    <vt:vector size="12" baseType="variant">
      <vt:variant>
        <vt:i4>2162783</vt:i4>
      </vt:variant>
      <vt:variant>
        <vt:i4>3</vt:i4>
      </vt:variant>
      <vt:variant>
        <vt:i4>0</vt:i4>
      </vt:variant>
      <vt:variant>
        <vt:i4>5</vt:i4>
      </vt:variant>
      <vt:variant>
        <vt:lpwstr>mailto:ast-ntg@mail.ru</vt:lpwstr>
      </vt:variant>
      <vt:variant>
        <vt:lpwstr/>
      </vt:variant>
      <vt:variant>
        <vt:i4>393231</vt:i4>
      </vt:variant>
      <vt:variant>
        <vt:i4>0</vt:i4>
      </vt:variant>
      <vt:variant>
        <vt:i4>0</vt:i4>
      </vt:variant>
      <vt:variant>
        <vt:i4>5</vt:i4>
      </vt:variant>
      <vt:variant>
        <vt:lpwstr>http://www.alpservis.su/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Сервер</cp:lastModifiedBy>
  <cp:revision>2</cp:revision>
  <cp:lastPrinted>2015-04-28T13:42:00Z</cp:lastPrinted>
  <dcterms:created xsi:type="dcterms:W3CDTF">2015-10-29T14:01:00Z</dcterms:created>
  <dcterms:modified xsi:type="dcterms:W3CDTF">2015-10-29T14:01:00Z</dcterms:modified>
</cp:coreProperties>
</file>